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188EC">
      <w:pPr>
        <w:spacing w:line="500" w:lineRule="exact"/>
        <w:outlineLvl w:val="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附件2：</w:t>
      </w:r>
    </w:p>
    <w:tbl>
      <w:tblPr>
        <w:tblStyle w:val="1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913"/>
        <w:gridCol w:w="122"/>
        <w:gridCol w:w="190"/>
        <w:gridCol w:w="1150"/>
        <w:gridCol w:w="463"/>
        <w:gridCol w:w="312"/>
        <w:gridCol w:w="900"/>
        <w:gridCol w:w="62"/>
        <w:gridCol w:w="845"/>
        <w:gridCol w:w="503"/>
        <w:gridCol w:w="813"/>
        <w:gridCol w:w="597"/>
        <w:gridCol w:w="411"/>
        <w:gridCol w:w="1158"/>
      </w:tblGrid>
      <w:tr w14:paraId="79D22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0248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应聘报名表</w:t>
            </w:r>
          </w:p>
        </w:tc>
      </w:tr>
      <w:tr w14:paraId="1877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0A8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应聘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3486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E94E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9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3FE6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4C910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314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342C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3EE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岗位代码</w:t>
            </w:r>
          </w:p>
        </w:tc>
        <w:tc>
          <w:tcPr>
            <w:tcW w:w="143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0B65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9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BD8714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00B4F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5F1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5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C572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80D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2F53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89D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0754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328B5"/>
        </w:tc>
      </w:tr>
      <w:tr w14:paraId="5A373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4AA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5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B60F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C9B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F2A6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09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F86E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A3EF2"/>
        </w:tc>
      </w:tr>
      <w:tr w14:paraId="46AD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705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5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200B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344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生育状况</w:t>
            </w: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BB5D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E3D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5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2858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bookmarkEnd w:id="0"/>
      <w:tr w14:paraId="7E7FE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C4D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0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DCCD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8FF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5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E5AB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5BBB8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10A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紧急</w:t>
            </w:r>
          </w:p>
          <w:p w14:paraId="0983CE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5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74921">
            <w:pPr>
              <w:jc w:val="center"/>
              <w:rPr>
                <w:rFonts w:hint="eastAsia" w:ascii="Wingdings" w:hAnsi="Wingdings" w:eastAsia="宋体" w:cs="Wingdings"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27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与紧急</w:t>
            </w:r>
          </w:p>
          <w:p w14:paraId="6812EA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联系人关系</w:t>
            </w: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86C9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DA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紧急联系人</w:t>
            </w:r>
          </w:p>
          <w:p w14:paraId="74FBCD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15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73E3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BD1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BBB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19B1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6B3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入党时间</w:t>
            </w: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EB8F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5884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2B7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邮箱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889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9E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是否在职</w:t>
            </w: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37C9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22D6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34E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户口</w:t>
            </w:r>
          </w:p>
          <w:p w14:paraId="39890F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CE3F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599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现居住地址</w:t>
            </w: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386A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B44C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E94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职业资格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D4F1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0A9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专业技术职称</w:t>
            </w: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74EC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395F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603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语言能力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485F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6EC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特长/爱好</w:t>
            </w: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0F17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473B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67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D96C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1CA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现工作单位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及职务</w:t>
            </w: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28D0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922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C9AB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在校/单位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奖惩情况（无相关情况则写“无”）</w:t>
            </w:r>
          </w:p>
        </w:tc>
        <w:tc>
          <w:tcPr>
            <w:tcW w:w="4282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02F9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3CF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C52A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在校/单位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相关证书（无相关证书则写“无”）</w:t>
            </w:r>
          </w:p>
        </w:tc>
        <w:tc>
          <w:tcPr>
            <w:tcW w:w="4282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568D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 w14:paraId="4724791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 w14:paraId="69B99B3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 w14:paraId="3582A85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 w14:paraId="614FDB8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 w14:paraId="0DE874E5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5611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964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学习经历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（从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高中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开始填写）</w:t>
            </w: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D72C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起止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年月</w:t>
            </w: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D20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329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BE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全日制/非全日制</w:t>
            </w:r>
          </w:p>
        </w:tc>
        <w:tc>
          <w:tcPr>
            <w:tcW w:w="6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82F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5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48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E5D3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担任职务</w:t>
            </w:r>
          </w:p>
        </w:tc>
      </w:tr>
      <w:tr w14:paraId="39FA9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EBEA6"/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E83D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92E1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F404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3C04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4E77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A55A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04FB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1CE1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46481"/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2FB7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4CFC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FBF8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AD33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7F32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1307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CCE2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BA1A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BD06F"/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DFB5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1C58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C80E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F728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9AF7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5624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E0F6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6BB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6788"/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44FF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D440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6C47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02CE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42E96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09E6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AB23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DB27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AD7E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/实习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经历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（时间不间断，由远及近填写）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3A2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起止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年月</w:t>
            </w:r>
          </w:p>
        </w:tc>
        <w:tc>
          <w:tcPr>
            <w:tcW w:w="8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6B0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7E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职位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2EF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工作内容</w:t>
            </w:r>
          </w:p>
        </w:tc>
      </w:tr>
      <w:tr w14:paraId="1A913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5D37"/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8506E">
            <w:pPr>
              <w:widowControl/>
              <w:jc w:val="center"/>
              <w:textAlignment w:val="top"/>
            </w:pPr>
          </w:p>
        </w:tc>
        <w:tc>
          <w:tcPr>
            <w:tcW w:w="8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A7AA2">
            <w:pPr>
              <w:widowControl/>
              <w:jc w:val="center"/>
              <w:textAlignment w:val="top"/>
            </w:pPr>
          </w:p>
        </w:tc>
        <w:tc>
          <w:tcPr>
            <w:tcW w:w="1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CF4DC">
            <w:pPr>
              <w:widowControl/>
              <w:jc w:val="center"/>
              <w:textAlignment w:val="top"/>
            </w:pPr>
          </w:p>
        </w:tc>
        <w:tc>
          <w:tcPr>
            <w:tcW w:w="10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E6AB6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</w:tr>
      <w:tr w14:paraId="557B9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A7357"/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72AD7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AD69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A4FB7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64C68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</w:tr>
      <w:tr w14:paraId="7B431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1F358"/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72BF5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B11E1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2B5A6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6F06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</w:tr>
      <w:tr w14:paraId="22B99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DF7F5"/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9817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D54E8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CAA65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4B5C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</w:tr>
      <w:tr w14:paraId="2824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83EF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在校/单位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项目经历（无相关经历填写“无”）</w:t>
            </w:r>
          </w:p>
        </w:tc>
        <w:tc>
          <w:tcPr>
            <w:tcW w:w="4282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1E135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43DC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B519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在校/单位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培训经历（无相关经历填写“无”）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562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培训课程</w:t>
            </w: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8A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培训时间</w:t>
            </w: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7F5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培训机构</w:t>
            </w:r>
          </w:p>
        </w:tc>
      </w:tr>
      <w:tr w14:paraId="433D3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98AC"/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A15A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03C3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0122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F5B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0E346"/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048B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F300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2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FF69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C16F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EA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家庭主要成员及重要社会关系（父母、配偶、子女必填）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F05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4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C73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与本人关系</w:t>
            </w:r>
          </w:p>
        </w:tc>
        <w:tc>
          <w:tcPr>
            <w:tcW w:w="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C8B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12E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政治</w:t>
            </w:r>
          </w:p>
          <w:p w14:paraId="32615C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面貌</w:t>
            </w:r>
          </w:p>
        </w:tc>
        <w:tc>
          <w:tcPr>
            <w:tcW w:w="143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796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工作单位及职务</w:t>
            </w:r>
          </w:p>
        </w:tc>
        <w:tc>
          <w:tcPr>
            <w:tcW w:w="7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95D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 w14:paraId="6BD03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7157A"/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ED0B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B03A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0642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8D3B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3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C228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8F0F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8F2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A6BFF"/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B7D9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1AD3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CB24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A632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3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C773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3188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4EA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1ADDD"/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D62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F6D6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955D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CEBD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3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1E6F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4A15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D34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6AE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您现在的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</w:t>
            </w:r>
          </w:p>
        </w:tc>
        <w:tc>
          <w:tcPr>
            <w:tcW w:w="4282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CAF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Style w:val="17"/>
              </w:rPr>
              <w:t>□应届毕业生  □公职人员  □国有企业员工  □民营企业员工  □其他</w:t>
            </w:r>
            <w:r>
              <w:rPr>
                <w:rStyle w:val="18"/>
              </w:rPr>
              <w:t xml:space="preserve">                         </w:t>
            </w:r>
          </w:p>
        </w:tc>
      </w:tr>
      <w:tr w14:paraId="670E4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889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是否存在当期的竞业限制协议：</w:t>
            </w:r>
          </w:p>
          <w:p w14:paraId="688DE9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□是（公司名称：                              ）            □否，不存在</w:t>
            </w:r>
          </w:p>
        </w:tc>
      </w:tr>
      <w:tr w14:paraId="2A02B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AE911">
            <w:pPr>
              <w:widowControl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本人郑重承诺：上述所填内容均为客观真实，本人知晓资格审查贯穿招聘全过程，本人对填报信息、提交全部材料的真实性全权负责，保证填报内容真实无误。若存在填报信息不实、弄虚作假，或伪造、变造证件、证明等材料骗取应聘资格，以及在考核、体检等环节舞弊、隐瞒实情等情形，一经公司查实，自愿接受取消考试及录用资格、解除劳动合同、被公司辞退的处理，并承担由此引起的一切法律责任。                                        </w:t>
            </w:r>
          </w:p>
          <w:p w14:paraId="6927B0C5">
            <w:pPr>
              <w:widowControl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465FBD99">
            <w:pPr>
              <w:widowControl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本人已阅读知悉并同意以上全部内容。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 </w:t>
            </w:r>
          </w:p>
        </w:tc>
      </w:tr>
    </w:tbl>
    <w:p w14:paraId="56CC56EE">
      <w:pPr>
        <w:rPr>
          <w:rFonts w:hint="eastAsia"/>
        </w:rPr>
      </w:pPr>
    </w:p>
    <w:sectPr>
      <w:pgSz w:w="11906" w:h="16838"/>
      <w:pgMar w:top="567" w:right="1134" w:bottom="567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4D6899"/>
    <w:rsid w:val="058368B9"/>
    <w:rsid w:val="08674270"/>
    <w:rsid w:val="0A5D3B7D"/>
    <w:rsid w:val="0BFA53FB"/>
    <w:rsid w:val="0C8573BB"/>
    <w:rsid w:val="0F8E6586"/>
    <w:rsid w:val="0FB73D2F"/>
    <w:rsid w:val="10125409"/>
    <w:rsid w:val="151E03AD"/>
    <w:rsid w:val="160C46A9"/>
    <w:rsid w:val="16677B31"/>
    <w:rsid w:val="182B350C"/>
    <w:rsid w:val="18B45044"/>
    <w:rsid w:val="1B9238A2"/>
    <w:rsid w:val="1FF561AE"/>
    <w:rsid w:val="20E64474"/>
    <w:rsid w:val="21A30C23"/>
    <w:rsid w:val="22833F45"/>
    <w:rsid w:val="24523BCF"/>
    <w:rsid w:val="26673F9B"/>
    <w:rsid w:val="28501B01"/>
    <w:rsid w:val="29BB5D72"/>
    <w:rsid w:val="306C39CB"/>
    <w:rsid w:val="31506A8D"/>
    <w:rsid w:val="316D2048"/>
    <w:rsid w:val="3208131B"/>
    <w:rsid w:val="338F44F8"/>
    <w:rsid w:val="34592D57"/>
    <w:rsid w:val="350D601C"/>
    <w:rsid w:val="359A53D6"/>
    <w:rsid w:val="35F26FC0"/>
    <w:rsid w:val="3884432F"/>
    <w:rsid w:val="3AEE0A7E"/>
    <w:rsid w:val="3D127F47"/>
    <w:rsid w:val="3EDC080D"/>
    <w:rsid w:val="3FDD2A8F"/>
    <w:rsid w:val="40330901"/>
    <w:rsid w:val="41EE33EA"/>
    <w:rsid w:val="430622FC"/>
    <w:rsid w:val="46000475"/>
    <w:rsid w:val="49C34AA3"/>
    <w:rsid w:val="4C392DFB"/>
    <w:rsid w:val="4EF179BD"/>
    <w:rsid w:val="5150066B"/>
    <w:rsid w:val="52BE22AC"/>
    <w:rsid w:val="533B7DA0"/>
    <w:rsid w:val="539B439B"/>
    <w:rsid w:val="55911EF9"/>
    <w:rsid w:val="55D63DB0"/>
    <w:rsid w:val="59E545C2"/>
    <w:rsid w:val="5CF8285E"/>
    <w:rsid w:val="601C10DC"/>
    <w:rsid w:val="63696264"/>
    <w:rsid w:val="640B731B"/>
    <w:rsid w:val="64414D9F"/>
    <w:rsid w:val="666B5E4F"/>
    <w:rsid w:val="677551D7"/>
    <w:rsid w:val="6942733B"/>
    <w:rsid w:val="696372B1"/>
    <w:rsid w:val="6C7D68DC"/>
    <w:rsid w:val="70441350"/>
    <w:rsid w:val="72966949"/>
    <w:rsid w:val="729A1F96"/>
    <w:rsid w:val="743E2DF5"/>
    <w:rsid w:val="74E64F76"/>
    <w:rsid w:val="75904EFE"/>
    <w:rsid w:val="759C6025"/>
    <w:rsid w:val="75C31803"/>
    <w:rsid w:val="770B62DA"/>
    <w:rsid w:val="79823784"/>
    <w:rsid w:val="7A0539DA"/>
    <w:rsid w:val="7D407BDD"/>
    <w:rsid w:val="7EE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autoRedefine/>
    <w:qFormat/>
    <w:uiPriority w:val="0"/>
    <w:pPr>
      <w:ind w:left="1680"/>
    </w:pPr>
  </w:style>
  <w:style w:type="paragraph" w:styleId="6">
    <w:name w:val="toc 3"/>
    <w:basedOn w:val="1"/>
    <w:next w:val="1"/>
    <w:autoRedefine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0"/>
  </w:style>
  <w:style w:type="paragraph" w:styleId="10">
    <w:name w:val="toc 4"/>
    <w:basedOn w:val="1"/>
    <w:next w:val="1"/>
    <w:autoRedefine/>
    <w:qFormat/>
    <w:uiPriority w:val="0"/>
    <w:pPr>
      <w:ind w:left="1260"/>
    </w:pPr>
  </w:style>
  <w:style w:type="paragraph" w:styleId="11">
    <w:name w:val="toc 2"/>
    <w:basedOn w:val="1"/>
    <w:next w:val="1"/>
    <w:autoRedefine/>
    <w:qFormat/>
    <w:uiPriority w:val="0"/>
    <w:pPr>
      <w:ind w:left="420"/>
    </w:pPr>
  </w:style>
  <w:style w:type="character" w:customStyle="1" w:styleId="14">
    <w:name w:val="heading 1 Char"/>
    <w:basedOn w:val="13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5">
    <w:name w:val="heading 2 Char"/>
    <w:basedOn w:val="13"/>
    <w:link w:val="3"/>
    <w:qFormat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6">
    <w:name w:val="heading 3 Char"/>
    <w:basedOn w:val="13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font01"/>
    <w:basedOn w:val="1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71"/>
    <w:basedOn w:val="13"/>
    <w:qFormat/>
    <w:uiPriority w:val="0"/>
    <w:rPr>
      <w:rFonts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B1ADBA6-8D27-4048-A581-0A93B75DE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600</Words>
  <Characters>600</Characters>
  <Lines>0</Lines>
  <Paragraphs>3</Paragraphs>
  <TotalTime>2</TotalTime>
  <ScaleCrop>false</ScaleCrop>
  <LinksUpToDate>false</LinksUpToDate>
  <CharactersWithSpaces>727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2026-05-15T08:15:00Z</dcterms:created>
  <dc:creator>章静</dc:creator>
  <cp:lastModifiedBy>A-菲。</cp:lastModifiedBy>
  <cp:lastPrinted>2026-08-06T02:48:00Z</cp:lastPrinted>
  <dcterms:modified xsi:type="dcterms:W3CDTF">2026-08-06T08:31:51Z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eyJoZGlkIjoiNzFmZTkwN2ZlZjczNTRmZTJiYWY0N2EwMjY2NGI0NWUiLCJ1c2VySWQiOiI0NDM4MjkyMzQifQ==</vt:lpwstr>
  </property>
  <property fmtid="{D5CDD505-2E9C-101B-9397-08002B2CF9AE}" pid="4" name="ICV">
    <vt:lpwstr>C9985D4F2C0042FFA0B497FCEF20864C_13</vt:lpwstr>
  </property>
</Properties>
</file>